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F2A3F" w14:textId="77777777" w:rsidR="00DC60F6" w:rsidRDefault="00DC60F6" w:rsidP="00493B72">
      <w:pPr>
        <w:spacing w:line="276" w:lineRule="auto"/>
        <w:rPr>
          <w:b/>
          <w:bCs/>
          <w:sz w:val="28"/>
          <w:szCs w:val="28"/>
        </w:rPr>
      </w:pPr>
    </w:p>
    <w:p w14:paraId="7438334E" w14:textId="77777777" w:rsidR="00DC60F6" w:rsidRDefault="00DC60F6" w:rsidP="00493B72">
      <w:pPr>
        <w:spacing w:line="276" w:lineRule="auto"/>
        <w:rPr>
          <w:b/>
          <w:bCs/>
          <w:sz w:val="28"/>
          <w:szCs w:val="28"/>
        </w:rPr>
      </w:pPr>
    </w:p>
    <w:p w14:paraId="7F80D917" w14:textId="6114C0E0" w:rsidR="00493B72" w:rsidRPr="008C459F" w:rsidRDefault="00493B72" w:rsidP="00493B72">
      <w:pPr>
        <w:spacing w:line="276" w:lineRule="auto"/>
        <w:rPr>
          <w:b/>
          <w:bCs/>
          <w:sz w:val="28"/>
          <w:szCs w:val="28"/>
        </w:rPr>
      </w:pPr>
      <w:r w:rsidRPr="008C459F">
        <w:rPr>
          <w:b/>
          <w:bCs/>
          <w:sz w:val="28"/>
          <w:szCs w:val="28"/>
        </w:rPr>
        <w:t xml:space="preserve">COVID-19 (CORONAVIRUS) UPDATE </w:t>
      </w:r>
    </w:p>
    <w:p w14:paraId="0D1545B0" w14:textId="77777777" w:rsidR="00493B72" w:rsidRDefault="00493B72" w:rsidP="00493B72">
      <w:pPr>
        <w:spacing w:line="276" w:lineRule="auto"/>
      </w:pPr>
    </w:p>
    <w:p w14:paraId="1DE9EE73" w14:textId="77777777" w:rsidR="00DC60F6" w:rsidRDefault="00FA6857" w:rsidP="00493B72">
      <w:pPr>
        <w:spacing w:line="276" w:lineRule="auto"/>
        <w:rPr>
          <w:sz w:val="22"/>
          <w:szCs w:val="22"/>
        </w:rPr>
      </w:pPr>
      <w:r w:rsidRPr="008C459F">
        <w:rPr>
          <w:sz w:val="22"/>
          <w:szCs w:val="22"/>
        </w:rPr>
        <w:t>As you would be aware, t</w:t>
      </w:r>
      <w:r w:rsidR="008C4844" w:rsidRPr="008C459F">
        <w:rPr>
          <w:sz w:val="22"/>
          <w:szCs w:val="22"/>
        </w:rPr>
        <w:t>he Coronavirus emergency continues to evolve very rapidly</w:t>
      </w:r>
      <w:r w:rsidRPr="008C459F">
        <w:rPr>
          <w:sz w:val="22"/>
          <w:szCs w:val="22"/>
        </w:rPr>
        <w:t xml:space="preserve"> with </w:t>
      </w:r>
    </w:p>
    <w:p w14:paraId="4ACCF087" w14:textId="6B4A569E" w:rsidR="00FA6857" w:rsidRPr="008C459F" w:rsidRDefault="00FA6857" w:rsidP="00493B72">
      <w:pPr>
        <w:spacing w:line="276" w:lineRule="auto"/>
        <w:rPr>
          <w:sz w:val="22"/>
          <w:szCs w:val="22"/>
        </w:rPr>
      </w:pPr>
      <w:r w:rsidRPr="008C459F">
        <w:rPr>
          <w:sz w:val="22"/>
          <w:szCs w:val="22"/>
        </w:rPr>
        <w:t>new updates and restrictions taking place daily</w:t>
      </w:r>
      <w:r w:rsidR="008C4844" w:rsidRPr="008C459F">
        <w:rPr>
          <w:sz w:val="22"/>
          <w:szCs w:val="22"/>
        </w:rPr>
        <w:t xml:space="preserve">. </w:t>
      </w:r>
    </w:p>
    <w:p w14:paraId="79D2C649" w14:textId="77777777" w:rsidR="00FA6857" w:rsidRPr="008C459F" w:rsidRDefault="00FA6857" w:rsidP="00493B72">
      <w:pPr>
        <w:spacing w:line="276" w:lineRule="auto"/>
        <w:rPr>
          <w:sz w:val="22"/>
          <w:szCs w:val="22"/>
        </w:rPr>
      </w:pPr>
    </w:p>
    <w:p w14:paraId="3B34B7A0" w14:textId="039B8069" w:rsidR="00493B72" w:rsidRPr="008C459F" w:rsidRDefault="008C4844" w:rsidP="00493B72">
      <w:pPr>
        <w:spacing w:line="276" w:lineRule="auto"/>
        <w:rPr>
          <w:sz w:val="22"/>
          <w:szCs w:val="22"/>
        </w:rPr>
      </w:pPr>
      <w:r w:rsidRPr="008C459F">
        <w:rPr>
          <w:sz w:val="22"/>
          <w:szCs w:val="22"/>
        </w:rPr>
        <w:t xml:space="preserve">Agri Labour Australia </w:t>
      </w:r>
      <w:r w:rsidR="00FA6857" w:rsidRPr="008C459F">
        <w:rPr>
          <w:sz w:val="22"/>
          <w:szCs w:val="22"/>
        </w:rPr>
        <w:t>are</w:t>
      </w:r>
      <w:r w:rsidRPr="008C459F">
        <w:rPr>
          <w:sz w:val="22"/>
          <w:szCs w:val="22"/>
        </w:rPr>
        <w:t xml:space="preserve"> work</w:t>
      </w:r>
      <w:r w:rsidR="00FA6857" w:rsidRPr="008C459F">
        <w:rPr>
          <w:sz w:val="22"/>
          <w:szCs w:val="22"/>
        </w:rPr>
        <w:t>ing</w:t>
      </w:r>
      <w:r w:rsidRPr="008C459F">
        <w:rPr>
          <w:sz w:val="22"/>
          <w:szCs w:val="22"/>
        </w:rPr>
        <w:t xml:space="preserve"> closely with our valued clients to ensure we are all taking all reasonable steps to protect </w:t>
      </w:r>
      <w:r w:rsidR="00FA6857" w:rsidRPr="008C459F">
        <w:rPr>
          <w:sz w:val="22"/>
          <w:szCs w:val="22"/>
        </w:rPr>
        <w:t xml:space="preserve">you, </w:t>
      </w:r>
      <w:r w:rsidRPr="008C459F">
        <w:rPr>
          <w:sz w:val="22"/>
          <w:szCs w:val="22"/>
        </w:rPr>
        <w:t xml:space="preserve">our people and our communities. </w:t>
      </w:r>
      <w:r w:rsidR="000C1275" w:rsidRPr="008C459F">
        <w:rPr>
          <w:sz w:val="22"/>
          <w:szCs w:val="22"/>
        </w:rPr>
        <w:t xml:space="preserve"> </w:t>
      </w:r>
      <w:r w:rsidR="00493B72" w:rsidRPr="008C459F">
        <w:rPr>
          <w:sz w:val="22"/>
          <w:szCs w:val="22"/>
        </w:rPr>
        <w:t xml:space="preserve">We are staying informed of the advice provided by </w:t>
      </w:r>
      <w:r w:rsidR="00FA6857" w:rsidRPr="008C459F">
        <w:rPr>
          <w:sz w:val="22"/>
          <w:szCs w:val="22"/>
        </w:rPr>
        <w:t xml:space="preserve">the Prime Minister, </w:t>
      </w:r>
      <w:hyperlink r:id="rId7" w:history="1">
        <w:r w:rsidR="00493B72" w:rsidRPr="008C459F">
          <w:rPr>
            <w:rStyle w:val="Hyperlink"/>
            <w:sz w:val="22"/>
            <w:szCs w:val="22"/>
          </w:rPr>
          <w:t>Department of Health</w:t>
        </w:r>
      </w:hyperlink>
      <w:r w:rsidR="00493B72" w:rsidRPr="008C459F">
        <w:rPr>
          <w:sz w:val="22"/>
          <w:szCs w:val="22"/>
        </w:rPr>
        <w:t xml:space="preserve"> </w:t>
      </w:r>
      <w:r w:rsidR="00FA6857" w:rsidRPr="008C459F">
        <w:rPr>
          <w:sz w:val="22"/>
          <w:szCs w:val="22"/>
        </w:rPr>
        <w:t xml:space="preserve">and </w:t>
      </w:r>
      <w:r w:rsidR="00493B72" w:rsidRPr="008C459F">
        <w:rPr>
          <w:sz w:val="22"/>
          <w:szCs w:val="22"/>
        </w:rPr>
        <w:t xml:space="preserve">the </w:t>
      </w:r>
      <w:hyperlink r:id="rId8" w:history="1">
        <w:r w:rsidR="00493B72" w:rsidRPr="008C459F">
          <w:rPr>
            <w:rStyle w:val="Hyperlink"/>
            <w:sz w:val="22"/>
            <w:szCs w:val="22"/>
          </w:rPr>
          <w:t>World Health Organisation</w:t>
        </w:r>
      </w:hyperlink>
      <w:r w:rsidR="00FA6857" w:rsidRPr="008C459F">
        <w:rPr>
          <w:sz w:val="22"/>
          <w:szCs w:val="22"/>
        </w:rPr>
        <w:t xml:space="preserve"> and will </w:t>
      </w:r>
      <w:r w:rsidR="00493B72" w:rsidRPr="008C459F">
        <w:rPr>
          <w:sz w:val="22"/>
          <w:szCs w:val="22"/>
        </w:rPr>
        <w:t>continue to follow their recommendations at all times.</w:t>
      </w:r>
    </w:p>
    <w:p w14:paraId="7075581A" w14:textId="77777777" w:rsidR="00493B72" w:rsidRPr="008C459F" w:rsidRDefault="00493B72" w:rsidP="00493B72">
      <w:pPr>
        <w:spacing w:line="276" w:lineRule="auto"/>
        <w:rPr>
          <w:sz w:val="22"/>
          <w:szCs w:val="22"/>
        </w:rPr>
      </w:pPr>
    </w:p>
    <w:p w14:paraId="60C1DB9F" w14:textId="17E936B5" w:rsidR="00493B72" w:rsidRPr="008C459F" w:rsidRDefault="00493B72" w:rsidP="00493B72">
      <w:pPr>
        <w:spacing w:line="276" w:lineRule="auto"/>
        <w:rPr>
          <w:sz w:val="22"/>
          <w:szCs w:val="22"/>
        </w:rPr>
      </w:pPr>
      <w:r w:rsidRPr="008C459F">
        <w:rPr>
          <w:sz w:val="22"/>
          <w:szCs w:val="22"/>
        </w:rPr>
        <w:t xml:space="preserve">As at </w:t>
      </w:r>
      <w:r w:rsidR="007E3AB8" w:rsidRPr="008C459F">
        <w:rPr>
          <w:sz w:val="22"/>
          <w:szCs w:val="22"/>
        </w:rPr>
        <w:t>2</w:t>
      </w:r>
      <w:r w:rsidR="001B5D3D">
        <w:rPr>
          <w:sz w:val="22"/>
          <w:szCs w:val="22"/>
        </w:rPr>
        <w:t>6</w:t>
      </w:r>
      <w:r w:rsidRPr="008C459F">
        <w:rPr>
          <w:sz w:val="22"/>
          <w:szCs w:val="22"/>
        </w:rPr>
        <w:t xml:space="preserve"> March 2020, Agri Labour Australia </w:t>
      </w:r>
      <w:r w:rsidR="000C1275" w:rsidRPr="008C459F">
        <w:rPr>
          <w:sz w:val="22"/>
          <w:szCs w:val="22"/>
        </w:rPr>
        <w:t>have</w:t>
      </w:r>
      <w:r w:rsidRPr="008C459F">
        <w:rPr>
          <w:sz w:val="22"/>
          <w:szCs w:val="22"/>
        </w:rPr>
        <w:t xml:space="preserve"> implement</w:t>
      </w:r>
      <w:r w:rsidR="000C1275" w:rsidRPr="008C459F">
        <w:rPr>
          <w:sz w:val="22"/>
          <w:szCs w:val="22"/>
        </w:rPr>
        <w:t>ed</w:t>
      </w:r>
      <w:r w:rsidRPr="008C459F">
        <w:rPr>
          <w:sz w:val="22"/>
          <w:szCs w:val="22"/>
        </w:rPr>
        <w:t xml:space="preserve"> the following measures:</w:t>
      </w:r>
    </w:p>
    <w:p w14:paraId="4E59C624" w14:textId="77777777" w:rsidR="00FA6857" w:rsidRPr="008C459F" w:rsidRDefault="00FA6857" w:rsidP="00493B72">
      <w:pPr>
        <w:spacing w:line="276" w:lineRule="auto"/>
        <w:rPr>
          <w:sz w:val="22"/>
          <w:szCs w:val="22"/>
        </w:rPr>
      </w:pPr>
    </w:p>
    <w:p w14:paraId="6A1BF729" w14:textId="3EE863BF" w:rsidR="00493B72" w:rsidRPr="008C459F" w:rsidRDefault="00493B72" w:rsidP="00DC60F6">
      <w:pPr>
        <w:pStyle w:val="ListParagraph"/>
        <w:numPr>
          <w:ilvl w:val="0"/>
          <w:numId w:val="1"/>
        </w:numPr>
        <w:spacing w:after="10" w:line="240" w:lineRule="auto"/>
        <w:ind w:left="357" w:hanging="357"/>
      </w:pPr>
      <w:r w:rsidRPr="008C459F">
        <w:t xml:space="preserve">All candidates </w:t>
      </w:r>
      <w:r w:rsidR="008C459F" w:rsidRPr="008C459F">
        <w:t>must complete</w:t>
      </w:r>
      <w:r w:rsidRPr="008C459F">
        <w:t xml:space="preserve"> a written travel declaration prior to commencing at any new workplace</w:t>
      </w:r>
      <w:r w:rsidR="008C459F" w:rsidRPr="008C459F">
        <w:t>.</w:t>
      </w:r>
      <w:r w:rsidRPr="008C459F">
        <w:t xml:space="preserve"> </w:t>
      </w:r>
    </w:p>
    <w:p w14:paraId="2930A355" w14:textId="77777777" w:rsidR="008C459F" w:rsidRPr="008C459F" w:rsidRDefault="008C459F" w:rsidP="00DC60F6">
      <w:pPr>
        <w:pStyle w:val="ListParagraph"/>
        <w:spacing w:after="10" w:line="240" w:lineRule="auto"/>
        <w:ind w:left="357"/>
      </w:pPr>
    </w:p>
    <w:p w14:paraId="3B723332" w14:textId="1D37353A" w:rsidR="008C4844" w:rsidRPr="008C459F" w:rsidRDefault="008C4844" w:rsidP="00DC60F6">
      <w:pPr>
        <w:pStyle w:val="ListParagraph"/>
        <w:numPr>
          <w:ilvl w:val="0"/>
          <w:numId w:val="1"/>
        </w:numPr>
        <w:spacing w:after="10" w:line="240" w:lineRule="auto"/>
        <w:ind w:left="357" w:hanging="357"/>
      </w:pPr>
      <w:r w:rsidRPr="008C459F">
        <w:t xml:space="preserve">All candidates </w:t>
      </w:r>
      <w:r w:rsidR="00FA6857" w:rsidRPr="008C459F">
        <w:t>must undertake</w:t>
      </w:r>
      <w:r w:rsidRPr="008C459F">
        <w:t xml:space="preserve"> online training in the Prevention and Management of C</w:t>
      </w:r>
      <w:r w:rsidR="00DC60F6">
        <w:t>OVID</w:t>
      </w:r>
      <w:r w:rsidRPr="008C459F">
        <w:t>-19 (please see attached)</w:t>
      </w:r>
      <w:r w:rsidR="008C459F" w:rsidRPr="008C459F">
        <w:t>.</w:t>
      </w:r>
    </w:p>
    <w:p w14:paraId="6D759FA6" w14:textId="77777777" w:rsidR="008C459F" w:rsidRPr="008C459F" w:rsidRDefault="008C459F" w:rsidP="00DC60F6">
      <w:pPr>
        <w:pStyle w:val="ListParagraph"/>
        <w:spacing w:after="10" w:line="240" w:lineRule="auto"/>
      </w:pPr>
    </w:p>
    <w:p w14:paraId="4DE5CA5E" w14:textId="0A24F9E5" w:rsidR="00493B72" w:rsidRPr="008C459F" w:rsidRDefault="00493B72" w:rsidP="008C459F">
      <w:pPr>
        <w:pStyle w:val="ListParagraph"/>
        <w:numPr>
          <w:ilvl w:val="0"/>
          <w:numId w:val="1"/>
        </w:numPr>
        <w:spacing w:after="0" w:line="240" w:lineRule="auto"/>
        <w:ind w:left="357" w:hanging="357"/>
      </w:pPr>
      <w:r w:rsidRPr="008C459F">
        <w:t>Any candidate who arrives in Australia from any other country after 15 March 2020 will not be placed into work until they have been in Australia for at least 14 days</w:t>
      </w:r>
      <w:r w:rsidR="008C459F" w:rsidRPr="008C459F">
        <w:t>.</w:t>
      </w:r>
    </w:p>
    <w:p w14:paraId="7DA9FE11" w14:textId="77777777" w:rsidR="008C459F" w:rsidRPr="008C459F" w:rsidRDefault="008C459F" w:rsidP="008C459F">
      <w:pPr>
        <w:pStyle w:val="ListParagraph"/>
      </w:pPr>
    </w:p>
    <w:p w14:paraId="03915643" w14:textId="12E767D7" w:rsidR="00493B72" w:rsidRPr="008C459F" w:rsidRDefault="00493B72" w:rsidP="008C459F">
      <w:pPr>
        <w:pStyle w:val="ListParagraph"/>
        <w:numPr>
          <w:ilvl w:val="0"/>
          <w:numId w:val="1"/>
        </w:numPr>
        <w:spacing w:after="0" w:line="240" w:lineRule="auto"/>
        <w:ind w:left="357" w:hanging="357"/>
      </w:pPr>
      <w:r w:rsidRPr="008C459F">
        <w:t>All candidates and staff who present with flu like symptoms are being directed to leave the workplace and self-isolate until they can see a doctor</w:t>
      </w:r>
      <w:r w:rsidR="008C459F" w:rsidRPr="008C459F">
        <w:t>.</w:t>
      </w:r>
    </w:p>
    <w:p w14:paraId="2D959DDA" w14:textId="77777777" w:rsidR="008C459F" w:rsidRPr="008C459F" w:rsidRDefault="008C459F" w:rsidP="008C459F">
      <w:pPr>
        <w:pStyle w:val="ListParagraph"/>
      </w:pPr>
    </w:p>
    <w:p w14:paraId="79A70135" w14:textId="0BB43AD6" w:rsidR="00493B72" w:rsidRPr="008C459F" w:rsidRDefault="00493B72" w:rsidP="008C459F">
      <w:pPr>
        <w:pStyle w:val="ListParagraph"/>
        <w:numPr>
          <w:ilvl w:val="0"/>
          <w:numId w:val="1"/>
        </w:numPr>
        <w:spacing w:after="0" w:line="240" w:lineRule="auto"/>
        <w:ind w:left="357" w:hanging="357"/>
      </w:pPr>
      <w:r w:rsidRPr="008C459F">
        <w:t xml:space="preserve">All candidates and staff who have presented with flu like symptoms, </w:t>
      </w:r>
      <w:r w:rsidR="00FA6857" w:rsidRPr="008C459F">
        <w:t>cannot</w:t>
      </w:r>
      <w:r w:rsidRPr="008C459F">
        <w:t xml:space="preserve"> return to the workplace until they provide a medical clearance</w:t>
      </w:r>
      <w:r w:rsidR="007E3AB8" w:rsidRPr="008C459F">
        <w:t xml:space="preserve"> or</w:t>
      </w:r>
      <w:r w:rsidR="000C1275" w:rsidRPr="008C459F">
        <w:t xml:space="preserve"> until 14 days have passed and they no longer have any flu symptoms</w:t>
      </w:r>
      <w:r w:rsidR="008C459F" w:rsidRPr="008C459F">
        <w:t>.</w:t>
      </w:r>
    </w:p>
    <w:p w14:paraId="24073B3C" w14:textId="77777777" w:rsidR="008C459F" w:rsidRPr="008C459F" w:rsidRDefault="008C459F" w:rsidP="008C459F">
      <w:pPr>
        <w:pStyle w:val="ListParagraph"/>
      </w:pPr>
    </w:p>
    <w:p w14:paraId="0D70255F" w14:textId="56D7749D" w:rsidR="008C4844" w:rsidRPr="008C459F" w:rsidRDefault="000C1275" w:rsidP="008C459F">
      <w:pPr>
        <w:pStyle w:val="ListParagraph"/>
        <w:numPr>
          <w:ilvl w:val="0"/>
          <w:numId w:val="1"/>
        </w:numPr>
        <w:spacing w:after="0" w:line="240" w:lineRule="auto"/>
        <w:ind w:left="357" w:hanging="357"/>
      </w:pPr>
      <w:r w:rsidRPr="008C459F">
        <w:t>A register of accommodation and travel arrangements is being maintained for all candidates to assist with rapid contact tracing, in the event of a positive diagnosis for C</w:t>
      </w:r>
      <w:r w:rsidR="008C459F" w:rsidRPr="008C459F">
        <w:t>OVID</w:t>
      </w:r>
      <w:r w:rsidRPr="008C459F">
        <w:t>-19</w:t>
      </w:r>
      <w:r w:rsidR="008C459F" w:rsidRPr="008C459F">
        <w:t>.</w:t>
      </w:r>
    </w:p>
    <w:p w14:paraId="2B564152" w14:textId="77777777" w:rsidR="008C459F" w:rsidRPr="008C459F" w:rsidRDefault="008C459F" w:rsidP="008C459F">
      <w:pPr>
        <w:pStyle w:val="ListParagraph"/>
      </w:pPr>
    </w:p>
    <w:p w14:paraId="71EABD05" w14:textId="1B7AAEDD" w:rsidR="00493B72" w:rsidRPr="008C459F" w:rsidRDefault="000C1275" w:rsidP="008C459F">
      <w:pPr>
        <w:pStyle w:val="ListParagraph"/>
        <w:numPr>
          <w:ilvl w:val="0"/>
          <w:numId w:val="1"/>
        </w:numPr>
        <w:spacing w:after="0" w:line="240" w:lineRule="auto"/>
        <w:ind w:left="357" w:hanging="357"/>
      </w:pPr>
      <w:r w:rsidRPr="008C459F">
        <w:t>Agri Labour Australia staff are now working from home and all non-essential travel has ceased. V</w:t>
      </w:r>
      <w:r w:rsidR="00493B72" w:rsidRPr="008C459F">
        <w:t xml:space="preserve">ideo conferencing </w:t>
      </w:r>
      <w:r w:rsidRPr="008C459F">
        <w:t>is being used instead of face-to-face meetings wherever possible.</w:t>
      </w:r>
    </w:p>
    <w:p w14:paraId="43BF65EB" w14:textId="77777777" w:rsidR="008C459F" w:rsidRPr="008C459F" w:rsidRDefault="008C459F" w:rsidP="008C459F">
      <w:pPr>
        <w:pStyle w:val="ListParagraph"/>
      </w:pPr>
    </w:p>
    <w:p w14:paraId="556261AD" w14:textId="2413731C" w:rsidR="00493B72" w:rsidRPr="008C459F" w:rsidRDefault="00493B72" w:rsidP="008C459F">
      <w:pPr>
        <w:pStyle w:val="ListParagraph"/>
        <w:numPr>
          <w:ilvl w:val="0"/>
          <w:numId w:val="1"/>
        </w:numPr>
        <w:spacing w:after="0" w:line="240" w:lineRule="auto"/>
        <w:ind w:left="357" w:hanging="357"/>
      </w:pPr>
      <w:r w:rsidRPr="008C459F">
        <w:t xml:space="preserve">All candidates and staff are </w:t>
      </w:r>
      <w:r w:rsidR="008C459F" w:rsidRPr="008C459F">
        <w:t>required</w:t>
      </w:r>
      <w:r w:rsidRPr="008C459F">
        <w:t xml:space="preserve"> to practice high levels of personal hygiene at all times</w:t>
      </w:r>
      <w:r w:rsidR="000C1275" w:rsidRPr="008C459F">
        <w:t xml:space="preserve"> and Agri Labour Australia is providing additional training and instruction.</w:t>
      </w:r>
    </w:p>
    <w:p w14:paraId="7041F927" w14:textId="77777777" w:rsidR="008C459F" w:rsidRPr="008C459F" w:rsidRDefault="008C459F" w:rsidP="008C459F">
      <w:pPr>
        <w:pStyle w:val="ListParagraph"/>
      </w:pPr>
    </w:p>
    <w:p w14:paraId="3A4A033D" w14:textId="34FB55A0" w:rsidR="00493B72" w:rsidRPr="008C459F" w:rsidRDefault="00493B72" w:rsidP="008C459F">
      <w:pPr>
        <w:pStyle w:val="ListParagraph"/>
        <w:numPr>
          <w:ilvl w:val="0"/>
          <w:numId w:val="1"/>
        </w:numPr>
        <w:spacing w:after="0" w:line="240" w:lineRule="auto"/>
        <w:ind w:left="357" w:hanging="357"/>
      </w:pPr>
      <w:r w:rsidRPr="008C459F">
        <w:t xml:space="preserve">Agri Labour Australia management are meeting each day to review developments in the spread of </w:t>
      </w:r>
      <w:r w:rsidR="00DC60F6">
        <w:t>C</w:t>
      </w:r>
      <w:r w:rsidRPr="008C459F">
        <w:t>oronavirus, recommended responses and the effectiveness of deployed measures.</w:t>
      </w:r>
    </w:p>
    <w:p w14:paraId="4DBA6D11" w14:textId="77777777" w:rsidR="00DC60F6" w:rsidRDefault="00DC60F6" w:rsidP="00493B72">
      <w:pPr>
        <w:spacing w:line="276" w:lineRule="auto"/>
        <w:rPr>
          <w:sz w:val="22"/>
          <w:szCs w:val="22"/>
        </w:rPr>
      </w:pPr>
    </w:p>
    <w:p w14:paraId="51236B95" w14:textId="2E179D6B" w:rsidR="00DC60F6" w:rsidRPr="008C459F" w:rsidRDefault="00DC60F6" w:rsidP="00DC60F6">
      <w:pPr>
        <w:spacing w:line="276" w:lineRule="auto"/>
        <w:rPr>
          <w:sz w:val="22"/>
          <w:szCs w:val="22"/>
        </w:rPr>
      </w:pPr>
      <w:r>
        <w:rPr>
          <w:sz w:val="22"/>
          <w:szCs w:val="22"/>
        </w:rPr>
        <w:t xml:space="preserve">For the most reliable information on the Coronavirus, we recommend </w:t>
      </w:r>
      <w:r w:rsidRPr="008C459F">
        <w:rPr>
          <w:sz w:val="22"/>
          <w:szCs w:val="22"/>
        </w:rPr>
        <w:t xml:space="preserve">the Department of Health and World Health Organisation websites. </w:t>
      </w:r>
      <w:r>
        <w:rPr>
          <w:sz w:val="22"/>
          <w:szCs w:val="22"/>
        </w:rPr>
        <w:t>Relevant a</w:t>
      </w:r>
      <w:r w:rsidRPr="008C459F">
        <w:rPr>
          <w:sz w:val="22"/>
          <w:szCs w:val="22"/>
        </w:rPr>
        <w:t xml:space="preserve">dvice </w:t>
      </w:r>
      <w:r>
        <w:rPr>
          <w:sz w:val="22"/>
          <w:szCs w:val="22"/>
        </w:rPr>
        <w:t xml:space="preserve">is also available </w:t>
      </w:r>
      <w:r w:rsidRPr="008C459F">
        <w:rPr>
          <w:sz w:val="22"/>
          <w:szCs w:val="22"/>
        </w:rPr>
        <w:t>from the Australian Coronavirus Health Information Line on 1800 020 080.</w:t>
      </w:r>
    </w:p>
    <w:p w14:paraId="066AF7D9" w14:textId="77777777" w:rsidR="00DC60F6" w:rsidRDefault="00DC60F6" w:rsidP="00493B72">
      <w:pPr>
        <w:spacing w:line="276" w:lineRule="auto"/>
        <w:rPr>
          <w:sz w:val="22"/>
          <w:szCs w:val="22"/>
        </w:rPr>
      </w:pPr>
    </w:p>
    <w:p w14:paraId="317F3856" w14:textId="77777777" w:rsidR="00DC60F6" w:rsidRDefault="00DC60F6" w:rsidP="00DC60F6">
      <w:pPr>
        <w:spacing w:line="276" w:lineRule="auto"/>
        <w:ind w:right="-448"/>
        <w:rPr>
          <w:sz w:val="22"/>
          <w:szCs w:val="22"/>
        </w:rPr>
      </w:pPr>
    </w:p>
    <w:p w14:paraId="168068C6" w14:textId="77777777" w:rsidR="00DC60F6" w:rsidRDefault="00DC60F6" w:rsidP="00DC60F6">
      <w:pPr>
        <w:spacing w:line="276" w:lineRule="auto"/>
        <w:ind w:right="-448"/>
        <w:rPr>
          <w:sz w:val="22"/>
          <w:szCs w:val="22"/>
        </w:rPr>
      </w:pPr>
    </w:p>
    <w:p w14:paraId="5953E6B7" w14:textId="6A01B009" w:rsidR="00493B72" w:rsidRPr="008C459F" w:rsidRDefault="00493B72" w:rsidP="00DC60F6">
      <w:pPr>
        <w:spacing w:line="276" w:lineRule="auto"/>
        <w:ind w:right="-448"/>
        <w:rPr>
          <w:sz w:val="22"/>
          <w:szCs w:val="22"/>
        </w:rPr>
      </w:pPr>
      <w:r w:rsidRPr="008C459F">
        <w:rPr>
          <w:sz w:val="22"/>
          <w:szCs w:val="22"/>
        </w:rPr>
        <w:t xml:space="preserve">If you have any questions or recommendations regarding Agri Labour Australia’s response to the </w:t>
      </w:r>
      <w:r w:rsidR="00DC60F6">
        <w:rPr>
          <w:sz w:val="22"/>
          <w:szCs w:val="22"/>
        </w:rPr>
        <w:t>C</w:t>
      </w:r>
      <w:r w:rsidRPr="008C459F">
        <w:rPr>
          <w:sz w:val="22"/>
          <w:szCs w:val="22"/>
        </w:rPr>
        <w:t xml:space="preserve">oronavirus pandemic, please contact </w:t>
      </w:r>
      <w:r w:rsidR="00DC60F6">
        <w:rPr>
          <w:sz w:val="22"/>
          <w:szCs w:val="22"/>
        </w:rPr>
        <w:t xml:space="preserve">Nigel McNair, </w:t>
      </w:r>
      <w:r w:rsidRPr="008C459F">
        <w:rPr>
          <w:sz w:val="22"/>
          <w:szCs w:val="22"/>
        </w:rPr>
        <w:t xml:space="preserve">National Safety and Compliance Manager </w:t>
      </w:r>
      <w:hyperlink r:id="rId9" w:history="1">
        <w:r w:rsidR="00DC60F6" w:rsidRPr="002250D6">
          <w:rPr>
            <w:rStyle w:val="Hyperlink"/>
            <w:sz w:val="22"/>
            <w:szCs w:val="22"/>
          </w:rPr>
          <w:t>nigel.mcnair@agrilabour.com.au</w:t>
        </w:r>
      </w:hyperlink>
      <w:r w:rsidRPr="008C459F">
        <w:rPr>
          <w:sz w:val="22"/>
          <w:szCs w:val="22"/>
        </w:rPr>
        <w:t xml:space="preserve"> or phone 0477 477 964.</w:t>
      </w:r>
    </w:p>
    <w:p w14:paraId="02C6ECD3" w14:textId="57402BE6" w:rsidR="006A5C29" w:rsidRDefault="006A5C29">
      <w:pPr>
        <w:rPr>
          <w:lang w:val="en-US"/>
        </w:rPr>
      </w:pPr>
    </w:p>
    <w:p w14:paraId="53E10AB1" w14:textId="7F33B183" w:rsidR="00DC60F6" w:rsidRDefault="00DC60F6">
      <w:pPr>
        <w:rPr>
          <w:lang w:val="en-US"/>
        </w:rPr>
      </w:pPr>
      <w:r>
        <w:rPr>
          <w:lang w:val="en-US"/>
        </w:rPr>
        <w:t>Yours sincerely</w:t>
      </w:r>
    </w:p>
    <w:p w14:paraId="5725B960" w14:textId="5D458E1C" w:rsidR="00DC60F6" w:rsidRDefault="00DC60F6">
      <w:pPr>
        <w:rPr>
          <w:lang w:val="en-US"/>
        </w:rPr>
      </w:pPr>
      <w:bookmarkStart w:id="0" w:name="_GoBack"/>
      <w:bookmarkEnd w:id="0"/>
    </w:p>
    <w:p w14:paraId="5069BA23" w14:textId="16823E6B" w:rsidR="00DC60F6" w:rsidRDefault="00DC60F6">
      <w:pPr>
        <w:rPr>
          <w:lang w:val="en-US"/>
        </w:rPr>
      </w:pPr>
      <w:r>
        <w:rPr>
          <w:lang w:val="en-US"/>
        </w:rPr>
        <w:t>Casey Brown</w:t>
      </w:r>
    </w:p>
    <w:p w14:paraId="07337907" w14:textId="1C1900FA" w:rsidR="00DC60F6" w:rsidRPr="00DC60F6" w:rsidRDefault="00DC60F6">
      <w:pPr>
        <w:rPr>
          <w:b/>
          <w:bCs/>
          <w:lang w:val="en-US"/>
        </w:rPr>
      </w:pPr>
      <w:r w:rsidRPr="00DC60F6">
        <w:rPr>
          <w:b/>
          <w:bCs/>
          <w:lang w:val="en-US"/>
        </w:rPr>
        <w:t>Managing Director</w:t>
      </w:r>
    </w:p>
    <w:p w14:paraId="06473BAF" w14:textId="17F9F98B" w:rsidR="00DC60F6" w:rsidRPr="00DC60F6" w:rsidRDefault="00DC60F6">
      <w:pPr>
        <w:rPr>
          <w:b/>
          <w:bCs/>
          <w:lang w:val="en-US"/>
        </w:rPr>
      </w:pPr>
      <w:r w:rsidRPr="00DC60F6">
        <w:rPr>
          <w:b/>
          <w:bCs/>
          <w:lang w:val="en-US"/>
        </w:rPr>
        <w:t>Agri Labour Australia</w:t>
      </w:r>
    </w:p>
    <w:sectPr w:rsidR="00DC60F6" w:rsidRPr="00DC60F6" w:rsidSect="00DC60F6">
      <w:headerReference w:type="default" r:id="rId10"/>
      <w:headerReference w:type="first" r:id="rId11"/>
      <w:pgSz w:w="11900" w:h="16840"/>
      <w:pgMar w:top="2000" w:right="56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68DFC" w14:textId="77777777" w:rsidR="00DB4009" w:rsidRDefault="00DB4009" w:rsidP="006A5C29">
      <w:r>
        <w:separator/>
      </w:r>
    </w:p>
  </w:endnote>
  <w:endnote w:type="continuationSeparator" w:id="0">
    <w:p w14:paraId="2F0F32C6" w14:textId="77777777" w:rsidR="00DB4009" w:rsidRDefault="00DB4009" w:rsidP="006A5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C25F7" w14:textId="77777777" w:rsidR="00DB4009" w:rsidRDefault="00DB4009" w:rsidP="006A5C29">
      <w:r>
        <w:separator/>
      </w:r>
    </w:p>
  </w:footnote>
  <w:footnote w:type="continuationSeparator" w:id="0">
    <w:p w14:paraId="71FF22A1" w14:textId="77777777" w:rsidR="00DB4009" w:rsidRDefault="00DB4009" w:rsidP="006A5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F4F98" w14:textId="77777777" w:rsidR="006A5C29" w:rsidRDefault="006A5C29">
    <w:pPr>
      <w:pStyle w:val="Header"/>
    </w:pPr>
    <w:r>
      <w:rPr>
        <w:noProof/>
      </w:rPr>
      <w:drawing>
        <wp:anchor distT="0" distB="0" distL="114300" distR="114300" simplePos="0" relativeHeight="251659264" behindDoc="1" locked="0" layoutInCell="1" allowOverlap="1" wp14:anchorId="494BB337" wp14:editId="782714A0">
          <wp:simplePos x="0" y="0"/>
          <wp:positionH relativeFrom="column">
            <wp:posOffset>-922020</wp:posOffset>
          </wp:positionH>
          <wp:positionV relativeFrom="paragraph">
            <wp:posOffset>-472189</wp:posOffset>
          </wp:positionV>
          <wp:extent cx="7568773" cy="10706206"/>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2.jpg"/>
                  <pic:cNvPicPr/>
                </pic:nvPicPr>
                <pic:blipFill>
                  <a:blip r:embed="rId1">
                    <a:extLst>
                      <a:ext uri="{28A0092B-C50C-407E-A947-70E740481C1C}">
                        <a14:useLocalDpi xmlns:a14="http://schemas.microsoft.com/office/drawing/2010/main" val="0"/>
                      </a:ext>
                    </a:extLst>
                  </a:blip>
                  <a:stretch>
                    <a:fillRect/>
                  </a:stretch>
                </pic:blipFill>
                <pic:spPr>
                  <a:xfrm>
                    <a:off x="0" y="0"/>
                    <a:ext cx="7568773" cy="1070620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4ABE2" w14:textId="77777777" w:rsidR="006A5C29" w:rsidRDefault="006A5C29">
    <w:pPr>
      <w:pStyle w:val="Header"/>
    </w:pPr>
    <w:r>
      <w:rPr>
        <w:noProof/>
      </w:rPr>
      <w:drawing>
        <wp:anchor distT="0" distB="0" distL="114300" distR="114300" simplePos="0" relativeHeight="251658240" behindDoc="1" locked="0" layoutInCell="1" allowOverlap="1" wp14:anchorId="0E4F418D" wp14:editId="3006BCF6">
          <wp:simplePos x="0" y="0"/>
          <wp:positionH relativeFrom="column">
            <wp:posOffset>-908050</wp:posOffset>
          </wp:positionH>
          <wp:positionV relativeFrom="paragraph">
            <wp:posOffset>-424180</wp:posOffset>
          </wp:positionV>
          <wp:extent cx="7552986" cy="1068387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2986"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E17C68"/>
    <w:multiLevelType w:val="hybridMultilevel"/>
    <w:tmpl w:val="E9BED6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B41"/>
    <w:rsid w:val="000B1F6A"/>
    <w:rsid w:val="000C1275"/>
    <w:rsid w:val="000C2199"/>
    <w:rsid w:val="000F0CCA"/>
    <w:rsid w:val="00107E8B"/>
    <w:rsid w:val="001B5D3D"/>
    <w:rsid w:val="00235C41"/>
    <w:rsid w:val="00285BF8"/>
    <w:rsid w:val="00351E4F"/>
    <w:rsid w:val="00493B72"/>
    <w:rsid w:val="006A5C29"/>
    <w:rsid w:val="007151E4"/>
    <w:rsid w:val="007E3AB8"/>
    <w:rsid w:val="00816866"/>
    <w:rsid w:val="00864EF1"/>
    <w:rsid w:val="00895B1D"/>
    <w:rsid w:val="008C459F"/>
    <w:rsid w:val="008C4844"/>
    <w:rsid w:val="008F534D"/>
    <w:rsid w:val="009D7EBE"/>
    <w:rsid w:val="00C554A8"/>
    <w:rsid w:val="00C70AA8"/>
    <w:rsid w:val="00CB21B0"/>
    <w:rsid w:val="00DB4009"/>
    <w:rsid w:val="00DC60F6"/>
    <w:rsid w:val="00E17FDC"/>
    <w:rsid w:val="00E6463C"/>
    <w:rsid w:val="00EF7E15"/>
    <w:rsid w:val="00F13B41"/>
    <w:rsid w:val="00F50E25"/>
    <w:rsid w:val="00FA6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55FBE"/>
  <w14:defaultImageDpi w14:val="32767"/>
  <w15:chartTrackingRefBased/>
  <w15:docId w15:val="{5449223B-5E5B-4163-8EB4-3B9F4D73E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s">
    <w:name w:val="Definitions"/>
    <w:basedOn w:val="Normal"/>
    <w:qFormat/>
    <w:rsid w:val="000B1F6A"/>
    <w:pPr>
      <w:spacing w:before="80" w:after="80"/>
      <w:jc w:val="both"/>
    </w:pPr>
    <w:rPr>
      <w:b/>
      <w:color w:val="00549E"/>
      <w:sz w:val="20"/>
      <w:lang w:val="en-US"/>
    </w:rPr>
  </w:style>
  <w:style w:type="paragraph" w:styleId="Header">
    <w:name w:val="header"/>
    <w:basedOn w:val="Normal"/>
    <w:link w:val="HeaderChar"/>
    <w:uiPriority w:val="99"/>
    <w:unhideWhenUsed/>
    <w:rsid w:val="006A5C29"/>
    <w:pPr>
      <w:tabs>
        <w:tab w:val="center" w:pos="4680"/>
        <w:tab w:val="right" w:pos="9360"/>
      </w:tabs>
    </w:pPr>
  </w:style>
  <w:style w:type="character" w:customStyle="1" w:styleId="HeaderChar">
    <w:name w:val="Header Char"/>
    <w:basedOn w:val="DefaultParagraphFont"/>
    <w:link w:val="Header"/>
    <w:uiPriority w:val="99"/>
    <w:rsid w:val="006A5C29"/>
  </w:style>
  <w:style w:type="paragraph" w:styleId="Footer">
    <w:name w:val="footer"/>
    <w:basedOn w:val="Normal"/>
    <w:link w:val="FooterChar"/>
    <w:uiPriority w:val="99"/>
    <w:unhideWhenUsed/>
    <w:rsid w:val="006A5C29"/>
    <w:pPr>
      <w:tabs>
        <w:tab w:val="center" w:pos="4680"/>
        <w:tab w:val="right" w:pos="9360"/>
      </w:tabs>
    </w:pPr>
  </w:style>
  <w:style w:type="character" w:customStyle="1" w:styleId="FooterChar">
    <w:name w:val="Footer Char"/>
    <w:basedOn w:val="DefaultParagraphFont"/>
    <w:link w:val="Footer"/>
    <w:uiPriority w:val="99"/>
    <w:rsid w:val="006A5C29"/>
  </w:style>
  <w:style w:type="character" w:styleId="Hyperlink">
    <w:name w:val="Hyperlink"/>
    <w:basedOn w:val="DefaultParagraphFont"/>
    <w:uiPriority w:val="99"/>
    <w:unhideWhenUsed/>
    <w:rsid w:val="00493B72"/>
    <w:rPr>
      <w:color w:val="0563C1" w:themeColor="hyperlink"/>
      <w:u w:val="single"/>
    </w:rPr>
  </w:style>
  <w:style w:type="paragraph" w:styleId="ListParagraph">
    <w:name w:val="List Paragraph"/>
    <w:basedOn w:val="Normal"/>
    <w:uiPriority w:val="34"/>
    <w:qFormat/>
    <w:rsid w:val="00493B72"/>
    <w:pPr>
      <w:spacing w:after="160" w:line="259" w:lineRule="auto"/>
      <w:ind w:left="720"/>
      <w:contextualSpacing/>
    </w:pPr>
    <w:rPr>
      <w:sz w:val="22"/>
      <w:szCs w:val="22"/>
      <w:lang w:val="en-AU"/>
    </w:rPr>
  </w:style>
  <w:style w:type="character" w:styleId="UnresolvedMention">
    <w:name w:val="Unresolved Mention"/>
    <w:basedOn w:val="DefaultParagraphFont"/>
    <w:uiPriority w:val="99"/>
    <w:rsid w:val="00FA6857"/>
    <w:rPr>
      <w:color w:val="605E5C"/>
      <w:shd w:val="clear" w:color="auto" w:fill="E1DFDD"/>
    </w:rPr>
  </w:style>
  <w:style w:type="character" w:styleId="CommentReference">
    <w:name w:val="annotation reference"/>
    <w:basedOn w:val="DefaultParagraphFont"/>
    <w:uiPriority w:val="99"/>
    <w:semiHidden/>
    <w:unhideWhenUsed/>
    <w:rsid w:val="00FA6857"/>
    <w:rPr>
      <w:sz w:val="16"/>
      <w:szCs w:val="16"/>
    </w:rPr>
  </w:style>
  <w:style w:type="paragraph" w:styleId="CommentText">
    <w:name w:val="annotation text"/>
    <w:basedOn w:val="Normal"/>
    <w:link w:val="CommentTextChar"/>
    <w:uiPriority w:val="99"/>
    <w:semiHidden/>
    <w:unhideWhenUsed/>
    <w:rsid w:val="00FA6857"/>
    <w:rPr>
      <w:sz w:val="20"/>
      <w:szCs w:val="20"/>
    </w:rPr>
  </w:style>
  <w:style w:type="character" w:customStyle="1" w:styleId="CommentTextChar">
    <w:name w:val="Comment Text Char"/>
    <w:basedOn w:val="DefaultParagraphFont"/>
    <w:link w:val="CommentText"/>
    <w:uiPriority w:val="99"/>
    <w:semiHidden/>
    <w:rsid w:val="00FA6857"/>
    <w:rPr>
      <w:sz w:val="20"/>
      <w:szCs w:val="20"/>
    </w:rPr>
  </w:style>
  <w:style w:type="paragraph" w:styleId="CommentSubject">
    <w:name w:val="annotation subject"/>
    <w:basedOn w:val="CommentText"/>
    <w:next w:val="CommentText"/>
    <w:link w:val="CommentSubjectChar"/>
    <w:uiPriority w:val="99"/>
    <w:semiHidden/>
    <w:unhideWhenUsed/>
    <w:rsid w:val="00FA6857"/>
    <w:rPr>
      <w:b/>
      <w:bCs/>
    </w:rPr>
  </w:style>
  <w:style w:type="character" w:customStyle="1" w:styleId="CommentSubjectChar">
    <w:name w:val="Comment Subject Char"/>
    <w:basedOn w:val="CommentTextChar"/>
    <w:link w:val="CommentSubject"/>
    <w:uiPriority w:val="99"/>
    <w:semiHidden/>
    <w:rsid w:val="00FA6857"/>
    <w:rPr>
      <w:b/>
      <w:bCs/>
      <w:sz w:val="20"/>
      <w:szCs w:val="20"/>
    </w:rPr>
  </w:style>
  <w:style w:type="paragraph" w:styleId="BalloonText">
    <w:name w:val="Balloon Text"/>
    <w:basedOn w:val="Normal"/>
    <w:link w:val="BalloonTextChar"/>
    <w:uiPriority w:val="99"/>
    <w:semiHidden/>
    <w:unhideWhenUsed/>
    <w:rsid w:val="00FA68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8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ealth.gov.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igel.mcnair@agrilabour.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gel.mcnair\Desktop\Coronavirus\Client%20Updates\Coronavirus%20Update%20for%20Clients%20-%2016%20March%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Coronavirus Update for Clients - 16 March 2020</Template>
  <TotalTime>2</TotalTime>
  <Pages>1</Pages>
  <Words>410</Words>
  <Characters>2339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McNair</dc:creator>
  <cp:keywords/>
  <dc:description/>
  <cp:lastModifiedBy>Nigel McNair</cp:lastModifiedBy>
  <cp:revision>4</cp:revision>
  <cp:lastPrinted>2020-03-25T22:12:00Z</cp:lastPrinted>
  <dcterms:created xsi:type="dcterms:W3CDTF">2020-03-25T22:10:00Z</dcterms:created>
  <dcterms:modified xsi:type="dcterms:W3CDTF">2020-03-25T22:12:00Z</dcterms:modified>
</cp:coreProperties>
</file>